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074" w:rsidRPr="00F91360" w:rsidRDefault="00406074" w:rsidP="00905E90">
      <w:pPr>
        <w:rPr>
          <w:b/>
        </w:rPr>
      </w:pPr>
      <w:r>
        <w:rPr>
          <w:b/>
        </w:rPr>
        <w:t>“</w:t>
      </w:r>
    </w:p>
    <w:tbl>
      <w:tblPr>
        <w:tblpPr w:leftFromText="180" w:rightFromText="180" w:vertAnchor="text" w:tblpXSpec="center" w:tblpY="1"/>
        <w:tblOverlap w:val="never"/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5"/>
        <w:gridCol w:w="2126"/>
        <w:gridCol w:w="1843"/>
        <w:gridCol w:w="1843"/>
        <w:gridCol w:w="1583"/>
      </w:tblGrid>
      <w:tr w:rsidR="00406074" w:rsidRPr="003F6DDC" w:rsidTr="005C2149">
        <w:trPr>
          <w:cantSplit/>
          <w:trHeight w:val="415"/>
          <w:tblHeader/>
        </w:trPr>
        <w:tc>
          <w:tcPr>
            <w:tcW w:w="2405" w:type="dxa"/>
            <w:noWrap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6DD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EK-1a                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6DDC">
              <w:rPr>
                <w:rFonts w:ascii="Times New Roman" w:hAnsi="Times New Roman"/>
                <w:b/>
                <w:bCs/>
                <w:sz w:val="28"/>
                <w:szCs w:val="28"/>
              </w:rPr>
              <w:t>ORTAK GÖSTERİMLER</w:t>
            </w:r>
          </w:p>
        </w:tc>
      </w:tr>
      <w:tr w:rsidR="00406074" w:rsidRPr="003F6DDC" w:rsidTr="005C2149">
        <w:trPr>
          <w:cantSplit/>
          <w:trHeight w:val="122"/>
          <w:tblHeader/>
        </w:trPr>
        <w:tc>
          <w:tcPr>
            <w:tcW w:w="9800" w:type="dxa"/>
            <w:gridSpan w:val="5"/>
            <w:tcBorders>
              <w:left w:val="nil"/>
              <w:right w:val="nil"/>
            </w:tcBorders>
            <w:noWrap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567"/>
          <w:tblHeader/>
        </w:trPr>
        <w:tc>
          <w:tcPr>
            <w:tcW w:w="2405" w:type="dxa"/>
            <w:noWrap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trike/>
              </w:rPr>
            </w:pP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>ÇİZGİ TİPİ</w: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>SEMBOL</w: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>TARAMA</w: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>ALAN RENK KODU (RGB)</w:t>
            </w:r>
          </w:p>
        </w:tc>
      </w:tr>
      <w:tr w:rsidR="00406074" w:rsidRPr="003F6DDC" w:rsidTr="005C2149">
        <w:trPr>
          <w:cantSplit/>
          <w:trHeight w:hRule="exact" w:val="409"/>
        </w:trPr>
        <w:tc>
          <w:tcPr>
            <w:tcW w:w="9800" w:type="dxa"/>
            <w:gridSpan w:val="5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  <w:bCs/>
              </w:rPr>
              <w:t>SINIRLAR</w:t>
            </w:r>
          </w:p>
        </w:tc>
      </w:tr>
      <w:tr w:rsidR="00406074" w:rsidRPr="003F6DDC" w:rsidTr="005C2149">
        <w:trPr>
          <w:cantSplit/>
          <w:trHeight w:hRule="exact" w:val="602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 xml:space="preserve">İDARİ SINIRLAR 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06074" w:rsidRPr="003F6DDC" w:rsidTr="005C2149">
        <w:trPr>
          <w:cantSplit/>
          <w:trHeight w:hRule="exact" w:val="1270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ÜLKE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i1025" type="#_x0000_t75" style="width:98.25pt;height:56.25pt;visibility:visible">
                  <v:imagedata r:id="rId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273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İL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6" o:spid="_x0000_i1026" type="#_x0000_t75" style="width:93.75pt;height:56.25pt;visibility:visible">
                  <v:imagedata r:id="rId6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26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İLÇE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42" o:spid="_x0000_i1027" type="#_x0000_t75" style="width:98.25pt;height:56.25pt;visibility:visible">
                  <v:imagedata r:id="rId7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BELEDİYE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40" o:spid="_x0000_i1028" type="#_x0000_t75" style="width:96pt;height:56.25pt;visibility:visible">
                  <v:imagedata r:id="rId8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MÜCAVİR ALAN SINIRI 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39" o:spid="_x0000_i1029" type="#_x0000_t75" style="width:98.25pt;height:52.5pt;visibility:visible">
                  <v:imagedata r:id="rId9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585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 xml:space="preserve">PLANLAMA SINIRLARI 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PLAN ONAMA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37" o:spid="_x0000_i1030" type="#_x0000_t75" style="width:78pt;height:39.75pt;visibility:visible">
                  <v:imagedata r:id="rId10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PLAN DEĞİŞİKLİĞİ ONAMA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36" o:spid="_x0000_i1031" type="#_x0000_t75" style="width:112.5pt;height:54pt;visibility:visible">
                  <v:imagedata r:id="rId6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ETAPLAMA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" o:spid="_x0000_i1032" type="#_x0000_t75" style="width:98.25pt;height:50.25pt;visibility:visible">
                  <v:imagedata r:id="rId11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283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ÖZEL PROJE ALANI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Resim 26" o:spid="_x0000_i1033" type="#_x0000_t75" alt="Özel Planlama Alan Sınırı" style="width:91.5pt;height:56.25pt;visibility:visible">
                  <v:imagedata r:id="rId12" o:title="" cropleft="7566f" cropright="5495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shd w:val="clear" w:color="auto" w:fill="005CE6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0/92/230</w:t>
            </w:r>
          </w:p>
        </w:tc>
      </w:tr>
      <w:tr w:rsidR="00406074" w:rsidRPr="003F6DDC" w:rsidTr="005C2149">
        <w:trPr>
          <w:cantSplit/>
          <w:trHeight w:hRule="exact" w:val="1003"/>
        </w:trPr>
        <w:tc>
          <w:tcPr>
            <w:tcW w:w="2405" w:type="dxa"/>
            <w:vAlign w:val="center"/>
          </w:tcPr>
          <w:p w:rsidR="00406074" w:rsidRPr="003F6DDC" w:rsidDel="009D1AFD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ÖZEL KANUNLARLA BELİRLENEN ALAN VE SINIRLARI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1400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TURİZM MERKEZİ, KÜLTÜR VE TURİZM KORUMA VE GELİŞİM ALT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9" o:spid="_x0000_i1034" type="#_x0000_t75" alt="ve gelişim alt bölge sınırı.jpg" style="width:89.25pt;height:26.25pt;visibility:visible">
                  <v:imagedata r:id="rId13" o:title="" croptop="21710f" cropbottom="13837f" cropright="12673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TEKNOLOJİ GELİŞTİRME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8" o:spid="_x0000_i1035" type="#_x0000_t75" style="width:96pt;height:30pt;visibility:visible">
                  <v:imagedata r:id="rId14" o:title="" croptop="16355f" cropbottom="14691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2" o:spid="_x0000_i1036" type="#_x0000_t75" alt="Teknoloji Geliştirme Bölgesi-Teknopark" style="width:57pt;height:53.25pt;visibility:visible">
                  <v:imagedata r:id="rId1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1" o:spid="_x0000_i1037" type="#_x0000_t75" style="width:112.5pt;height:51pt;visibility:visible">
                  <v:imagedata r:id="rId16" o:title=""/>
                </v:shape>
              </w:pict>
            </w:r>
          </w:p>
        </w:tc>
        <w:tc>
          <w:tcPr>
            <w:tcW w:w="1583" w:type="dxa"/>
            <w:shd w:val="clear" w:color="auto" w:fill="6699CD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  <w:bCs/>
              </w:rPr>
              <w:t>102/153/205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SERBEST BÖLGE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1" o:spid="_x0000_i1038" type="#_x0000_t75" style="width:127.5pt;height:34.5pt;visibility:visible">
                  <v:imagedata r:id="rId17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0" o:spid="_x0000_i1039" type="#_x0000_t75" alt="Serbest Bölge Alanı" style="width:39pt;height:45.75pt;visibility:visible">
                  <v:imagedata r:id="rId18" o:title="" cropbottom="12083f" cropleft="10363f" cropright="9495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9" o:spid="_x0000_i1040" type="#_x0000_t75" style="width:112.5pt;height:51pt;visibility:visible">
                  <v:imagedata r:id="rId19" o:title=""/>
                </v:shape>
              </w:pict>
            </w:r>
          </w:p>
        </w:tc>
        <w:tc>
          <w:tcPr>
            <w:tcW w:w="1583" w:type="dxa"/>
            <w:shd w:val="clear" w:color="auto" w:fill="6699CD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  <w:bCs/>
                <w:lang w:eastAsia="tr-TR"/>
              </w:rPr>
              <w:t>102/153/205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ORGANİZE SANAYİ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8" o:spid="_x0000_i1041" type="#_x0000_t75" style="width:100.5pt;height:32.25pt;visibility:visible">
                  <v:imagedata r:id="rId20" o:title="" croptop="13773f" cropbottom="13830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7" o:spid="_x0000_i1042" type="#_x0000_t75" style="width:57.75pt;height:57.75pt;visibility:visible">
                  <v:imagedata r:id="rId21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043" type="#_x0000_t75" alt="Organize Sanayi Bölgesi" style="width:112.5pt;height:57pt;visibility:visible">
                  <v:imagedata r:id="rId22" o:title=""/>
                </v:shape>
              </w:pict>
            </w:r>
          </w:p>
        </w:tc>
        <w:tc>
          <w:tcPr>
            <w:tcW w:w="1583" w:type="dxa"/>
            <w:shd w:val="clear" w:color="auto" w:fill="AA66CD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  <w:bCs/>
              </w:rPr>
              <w:t>170/102/205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ENDÜSTRİ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5" o:spid="_x0000_i1044" type="#_x0000_t75" style="width:84pt;height:30.75pt;visibility:visible">
                  <v:imagedata r:id="rId23" o:title="" croptop="14634f" cropbottom="13830f" cropright="16890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4" o:spid="_x0000_i1045" type="#_x0000_t75" style="width:57.75pt;height:53.25pt;visibility:visible">
                  <v:imagedata r:id="rId24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3" o:spid="_x0000_i1046" type="#_x0000_t75" alt="Organize Sanayi Bölgesi" style="width:112.5pt;height:57pt;visibility:visible">
                  <v:imagedata r:id="rId22" o:title=""/>
                </v:shape>
              </w:pict>
            </w:r>
          </w:p>
        </w:tc>
        <w:tc>
          <w:tcPr>
            <w:tcW w:w="1583" w:type="dxa"/>
            <w:shd w:val="clear" w:color="auto" w:fill="AA66CD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170/102/205</w:t>
            </w:r>
          </w:p>
        </w:tc>
      </w:tr>
      <w:tr w:rsidR="00406074" w:rsidRPr="003F6DDC" w:rsidTr="005C2149">
        <w:trPr>
          <w:cantSplit/>
          <w:trHeight w:hRule="exact" w:val="1003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ASKERİ YASAK VE GÜVENLİK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52" o:spid="_x0000_i1047" type="#_x0000_t75" style="width:113.25pt;height:26.25pt;visibility:visible">
                  <v:imagedata r:id="rId2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0" o:spid="_x0000_i1048" type="#_x0000_t75" style="width:57.75pt;height:57.75pt;visibility:visible">
                  <v:imagedata r:id="rId26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9" o:spid="_x0000_i1049" type="#_x0000_t75" style="width:113.25pt;height:57.75pt;visibility:visible">
                  <v:imagedata r:id="rId27" o:title=""/>
                </v:shape>
              </w:pict>
            </w:r>
          </w:p>
        </w:tc>
        <w:tc>
          <w:tcPr>
            <w:tcW w:w="1583" w:type="dxa"/>
            <w:shd w:val="clear" w:color="auto" w:fill="A8A800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</w:rPr>
              <w:t>168/168/0</w:t>
            </w:r>
          </w:p>
        </w:tc>
      </w:tr>
      <w:tr w:rsidR="00406074" w:rsidRPr="003F6DDC" w:rsidTr="005C2149">
        <w:trPr>
          <w:cantSplit/>
          <w:trHeight w:hRule="exact" w:val="849"/>
        </w:trPr>
        <w:tc>
          <w:tcPr>
            <w:tcW w:w="2405" w:type="dxa"/>
            <w:vAlign w:val="center"/>
          </w:tcPr>
          <w:p w:rsidR="00406074" w:rsidRPr="003F6DDC" w:rsidDel="009D1AFD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BOĞAZİÇİ ETKİLENME BÖLGESİ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eastAsia="Times New Roman"/>
              </w:rPr>
              <w:object w:dxaOrig="2310" w:dyaOrig="255">
                <v:shape id="_x0000_i1050" type="#_x0000_t75" style="width:114pt;height:12.75pt" o:ole="">
                  <v:imagedata r:id="rId28" o:title=""/>
                </v:shape>
                <o:OLEObject Type="Embed" ProgID="Paint.Picture" ShapeID="_x0000_i1050" DrawAspect="Content" ObjectID="_1830544482" r:id="rId29"/>
              </w:obje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1145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BOĞAZİÇİ GERİ GÖRÜNÜM BÖLGESİ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</w:rPr>
            </w:pPr>
            <w:r w:rsidRPr="003F6DDC">
              <w:rPr>
                <w:rFonts w:eastAsia="Times New Roman"/>
              </w:rPr>
              <w:object w:dxaOrig="2355" w:dyaOrig="255">
                <v:shape id="_x0000_i1051" type="#_x0000_t75" style="width:114pt;height:12.75pt" o:ole="">
                  <v:imagedata r:id="rId30" o:title=""/>
                </v:shape>
                <o:OLEObject Type="Embed" ProgID="Paint.Picture" ShapeID="_x0000_i1051" DrawAspect="Content" ObjectID="_1830544483" r:id="rId31"/>
              </w:obje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BOĞAZİÇİ ÖN GÖRÜNÜM BÖLGESİ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</w:rPr>
            </w:pPr>
            <w:r w:rsidRPr="003F6DDC">
              <w:rPr>
                <w:rFonts w:eastAsia="Times New Roman"/>
              </w:rPr>
              <w:object w:dxaOrig="2370" w:dyaOrig="225">
                <v:shape id="_x0000_i1052" type="#_x0000_t75" style="width:114.75pt;height:10.5pt" o:ole="">
                  <v:imagedata r:id="rId32" o:title=""/>
                </v:shape>
                <o:OLEObject Type="Embed" ProgID="Paint.Picture" ShapeID="_x0000_i1052" DrawAspect="Content" ObjectID="_1830544484" r:id="rId33"/>
              </w:obje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SINIR KAPISI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50" o:spid="_x0000_i1053" type="#_x0000_t75" style="width:30pt;height:28.5pt;visibility:visible">
                  <v:imagedata r:id="rId34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1569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F6DDC">
              <w:rPr>
                <w:rFonts w:ascii="Times New Roman" w:hAnsi="Times New Roman"/>
                <w:color w:val="000000"/>
              </w:rPr>
              <w:t>DİĞER ÖZEL KANUNLARLA BELİRLENEN ALAN</w:t>
            </w:r>
          </w:p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color w:val="000000"/>
              </w:rPr>
              <w:t>(……. Sayılı Kanun)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</w:pPr>
            <w:r w:rsidRPr="003F6DDC">
              <w:rPr>
                <w:noProof/>
                <w:lang w:eastAsia="tr-TR"/>
              </w:rPr>
              <w:pict>
                <v:shape id="Resim 48" o:spid="_x0000_i1054" type="#_x0000_t75" alt="OZEL_KANUN" style="width:88.5pt;height:42pt;visibility:visible">
                  <v:imagedata r:id="rId3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414"/>
        </w:trPr>
        <w:tc>
          <w:tcPr>
            <w:tcW w:w="9800" w:type="dxa"/>
            <w:gridSpan w:val="5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KORUNACAK ALANLAR</w:t>
            </w:r>
          </w:p>
        </w:tc>
      </w:tr>
      <w:tr w:rsidR="00406074" w:rsidRPr="003F6DDC" w:rsidTr="005C2149">
        <w:trPr>
          <w:cantSplit/>
          <w:trHeight w:hRule="exact" w:val="851"/>
        </w:trPr>
        <w:tc>
          <w:tcPr>
            <w:tcW w:w="2405" w:type="dxa"/>
            <w:vAlign w:val="center"/>
          </w:tcPr>
          <w:p w:rsidR="00406074" w:rsidRPr="00F6458E" w:rsidRDefault="00406074" w:rsidP="005C214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F6458E">
              <w:rPr>
                <w:rFonts w:ascii="Times New Roman" w:hAnsi="Times New Roman"/>
                <w:b/>
              </w:rPr>
              <w:t>SİT VE KORU</w:t>
            </w:r>
            <w:r>
              <w:rPr>
                <w:rFonts w:ascii="Times New Roman" w:hAnsi="Times New Roman"/>
                <w:b/>
              </w:rPr>
              <w:t>NA</w:t>
            </w:r>
            <w:r w:rsidRPr="00F6458E">
              <w:rPr>
                <w:rFonts w:ascii="Times New Roman" w:hAnsi="Times New Roman"/>
                <w:b/>
              </w:rPr>
              <w:t>CAK ALANLAR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1. DERECE ARKEOLOJİK SİT ALANI 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74" o:spid="_x0000_i1055" type="#_x0000_t75" style="width:112.5pt;height:56.25pt;visibility:visible">
                  <v:imagedata r:id="rId36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73" o:spid="_x0000_i1056" type="#_x0000_t75" style="width:57.75pt;height:57.75pt;visibility:visible">
                  <v:imagedata r:id="rId37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68" o:spid="_x0000_i1057" type="#_x0000_t75" style="width:113.25pt;height:52.5pt;visibility:visible">
                  <v:imagedata r:id="rId38" o:title="" cropbottom="5689f" cropright="1934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2. DERECE ARKEOLOJİK SİT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31" o:spid="_x0000_i1058" type="#_x0000_t75" style="width:100.5pt;height:36pt;visibility:visible">
                  <v:imagedata r:id="rId39" o:title="" croptop="5509f" cropbottom="18536f" cropleft="-5871f" cropright="11916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29" o:spid="_x0000_i1059" type="#_x0000_t75" style="width:43.5pt;height:39.75pt;visibility:visible">
                  <v:imagedata r:id="rId40" o:title="" croptop="9007f" cropbottom="8355f" cropleft="6030f" cropright="9273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30" o:spid="_x0000_i1060" type="#_x0000_t75" alt="2,Derece Arkeolojik Sit Alanı" style="width:113.25pt;height:55.5pt;visibility:visible">
                  <v:imagedata r:id="rId41" o:title="" cropbottom="7339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3. DERECE ARKEOLOJİK SİT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4"/>
                <w:szCs w:val="4"/>
                <w:lang w:eastAsia="tr-TR"/>
              </w:rPr>
            </w:pPr>
          </w:p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34" o:spid="_x0000_i1061" type="#_x0000_t75" style="width:134.25pt;height:38.25pt;visibility:visible">
                  <v:imagedata r:id="rId42" o:title="" croptop="7346f" cropbottom="13716f" cropleft="-5235f" cropright="-7693f"/>
                </v:shape>
              </w:pict>
            </w:r>
          </w:p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32" o:spid="_x0000_i1062" type="#_x0000_t75" style="width:43.5pt;height:39pt;visibility:visible">
                  <v:imagedata r:id="rId43" o:title="" croptop="14043f" cropbottom="4385f" cropleft="7054f" cropright="8306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33" o:spid="_x0000_i1063" type="#_x0000_t75" alt="3,Derece Arkeolojik Sit Alanı" style="width:112.5pt;height:51.75pt;visibility:visible">
                  <v:imagedata r:id="rId44" o:title="" cropbottom="-6561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color w:val="000000"/>
              </w:rPr>
              <w:t>1.DERECE DOĞAL SİT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eastAsia="Times New Roman"/>
              </w:rPr>
              <w:object w:dxaOrig="1845" w:dyaOrig="300">
                <v:shape id="_x0000_i1064" type="#_x0000_t75" style="width:91.5pt;height:15pt" o:ole="">
                  <v:imagedata r:id="rId45" o:title=""/>
                </v:shape>
                <o:OLEObject Type="Embed" ProgID="Paint.Picture" ShapeID="_x0000_i1064" DrawAspect="Content" ObjectID="_1830544485" r:id="rId46"/>
              </w:obje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9" o:spid="_x0000_i1065" type="#_x0000_t75" style="width:57.75pt;height:57.75pt;visibility:visible">
                  <v:imagedata r:id="rId47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50" o:spid="_x0000_i1066" type="#_x0000_t75" style="width:118.5pt;height:57.75pt;visibility:visible">
                  <v:imagedata r:id="rId48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3F6DDC">
              <w:rPr>
                <w:rFonts w:ascii="Times New Roman" w:hAnsi="Times New Roman"/>
                <w:color w:val="000000"/>
              </w:rPr>
              <w:t>2.DERECE DOĞAL SİT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eastAsia="Times New Roman"/>
              </w:rPr>
              <w:object w:dxaOrig="1830" w:dyaOrig="345">
                <v:shape id="_x0000_i1067" type="#_x0000_t75" style="width:90.75pt;height:17.25pt" o:ole="">
                  <v:imagedata r:id="rId49" o:title=""/>
                </v:shape>
                <o:OLEObject Type="Embed" ProgID="Paint.Picture" ShapeID="_x0000_i1067" DrawAspect="Content" ObjectID="_1830544486" r:id="rId50"/>
              </w:obje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51" o:spid="_x0000_i1068" type="#_x0000_t75" style="width:57.75pt;height:57.75pt;visibility:visible">
                  <v:imagedata r:id="rId51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52" o:spid="_x0000_i1069" type="#_x0000_t75" style="width:118.5pt;height:54.75pt;visibility:visible">
                  <v:imagedata r:id="rId52" o:title="" croptop="16156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3F6DDC">
              <w:rPr>
                <w:rFonts w:ascii="Times New Roman" w:hAnsi="Times New Roman"/>
                <w:color w:val="000000"/>
              </w:rPr>
              <w:t>3.DERECE DOĞAL SİT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eastAsia="Times New Roman"/>
              </w:rPr>
              <w:object w:dxaOrig="1815" w:dyaOrig="285">
                <v:shape id="_x0000_i1070" type="#_x0000_t75" style="width:90.75pt;height:15pt" o:ole="">
                  <v:imagedata r:id="rId53" o:title=""/>
                </v:shape>
                <o:OLEObject Type="Embed" ProgID="Paint.Picture" ShapeID="_x0000_i1070" DrawAspect="Content" ObjectID="_1830544487" r:id="rId54"/>
              </w:obje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53" o:spid="_x0000_i1071" type="#_x0000_t75" style="width:57.75pt;height:57.75pt;visibility:visible">
                  <v:imagedata r:id="rId5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54" o:spid="_x0000_i1072" type="#_x0000_t75" style="width:112.5pt;height:54pt;visibility:visible">
                  <v:imagedata r:id="rId56" o:title="" croptop="14222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KESİN KORUNACAK HASSAS ALAN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46" o:spid="_x0000_i1073" type="#_x0000_t75" style="width:95.25pt;height:48pt;visibility:visible">
                  <v:imagedata r:id="rId57" o:title="" croptop="7575f" cropbottom="7288f" cropleft="7230f" cropright="4830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noProof/>
                <w:lang w:eastAsia="tr-TR"/>
              </w:rPr>
            </w:r>
            <w:r w:rsidRPr="003F6DDC">
              <w:rPr>
                <w:rFonts w:cs="Arial"/>
                <w:b/>
                <w:bCs/>
                <w:noProof/>
                <w:color w:val="000000"/>
                <w:sz w:val="20"/>
                <w:szCs w:val="20"/>
                <w:lang w:eastAsia="tr-T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32" o:spid="_x0000_s1026" type="#_x0000_t202" style="width:28.35pt;height:28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" strokeweight="1.5pt">
                  <v:textbox inset=".5mm,,.5mm">
                    <w:txbxContent>
                      <w:p w:rsidR="00406074" w:rsidRPr="00095607" w:rsidRDefault="00406074" w:rsidP="00CD49AC">
                        <w:pPr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095607">
                          <w:rPr>
                            <w:b/>
                            <w:sz w:val="32"/>
                            <w:szCs w:val="32"/>
                          </w:rPr>
                          <w:t>KK</w:t>
                        </w:r>
                      </w:p>
                    </w:txbxContent>
                  </v:textbox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36" o:spid="_x0000_i1075" type="#_x0000_t75" alt="1,Derece Doğal Sit Alanı" style="width:113.25pt;height:59.25pt;visibility:visible">
                  <v:imagedata r:id="rId58" o:title="" croptop="3356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NİTELİKLİ DOĞAL KORUMA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_x0000_i1076" type="#_x0000_t75" style="width:100.5pt;height:36pt;visibility:visible">
                  <v:imagedata r:id="rId39" o:title="" croptop="5509f" cropbottom="18536f" cropleft="-5871f" cropright="11916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</w:r>
            <w:r w:rsidRPr="00E22A7C">
              <w:rPr>
                <w:rFonts w:cs="Arial"/>
                <w:b/>
                <w:bCs/>
                <w:noProof/>
                <w:color w:val="000000"/>
                <w:sz w:val="20"/>
                <w:szCs w:val="20"/>
                <w:lang w:eastAsia="tr-TR"/>
              </w:rPr>
              <w:pict>
                <v:shape id="Metin Kutusu 33" o:spid="_x0000_s1027" type="#_x0000_t202" style="width:28.35pt;height:28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" strokeweight="1.5pt">
                  <v:textbox inset=".5mm,,.5mm">
                    <w:txbxContent>
                      <w:p w:rsidR="00406074" w:rsidRPr="00095607" w:rsidRDefault="00406074" w:rsidP="00CD49AC">
                        <w:pPr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ND</w:t>
                        </w:r>
                      </w:p>
                    </w:txbxContent>
                  </v:textbox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_x0000_i1078" type="#_x0000_t75" alt="2,Derece Arkeolojik Sit Alanı" style="width:113.25pt;height:55.5pt;visibility:visible">
                  <v:imagedata r:id="rId41" o:title="" cropbottom="7339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6DDC">
              <w:rPr>
                <w:rFonts w:ascii="Times New Roman" w:hAnsi="Times New Roman"/>
                <w:sz w:val="20"/>
                <w:szCs w:val="20"/>
              </w:rPr>
              <w:t>SÜRDÜRÜLEBİLİR KORUMA VE KONTROLLÜ KULLANIM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_x0000_i1079" type="#_x0000_t75" style="width:134.25pt;height:38.25pt;visibility:visible">
                  <v:imagedata r:id="rId42" o:title="" croptop="7346f" cropbottom="13716f" cropleft="-5235f" cropright="-7693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</w:r>
            <w:r w:rsidRPr="00E22A7C">
              <w:rPr>
                <w:rFonts w:cs="Arial"/>
                <w:b/>
                <w:bCs/>
                <w:noProof/>
                <w:color w:val="000000"/>
                <w:sz w:val="20"/>
                <w:szCs w:val="20"/>
                <w:lang w:eastAsia="tr-TR"/>
              </w:rPr>
              <w:pict>
                <v:shape id="Metin Kutusu 34" o:spid="_x0000_s1028" type="#_x0000_t202" style="width:28.35pt;height:28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" strokeweight="1.5pt">
                  <v:textbox inset=".5mm,,.5mm">
                    <w:txbxContent>
                      <w:p w:rsidR="00406074" w:rsidRPr="00095607" w:rsidRDefault="00406074" w:rsidP="00CD49AC">
                        <w:pPr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SK</w:t>
                        </w:r>
                      </w:p>
                    </w:txbxContent>
                  </v:textbox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_x0000_i1081" type="#_x0000_t75" alt="3,Derece Arkeolojik Sit Alanı" style="width:112.5pt;height:51.75pt;visibility:visible">
                  <v:imagedata r:id="rId44" o:title="" cropbottom="-6561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KENTSEL SİT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_x0000_i1082" type="#_x0000_t75" style="width:99.75pt;height:48pt;visibility:visible">
                  <v:imagedata r:id="rId57" o:title="" croptop="7575f" cropbottom="7288f" cropleft="7230f" cropright="4830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52" o:spid="_x0000_i1083" type="#_x0000_t75" alt="kentsel sit alanı" style="width:57pt;height:48.75pt;visibility:visible">
                  <v:imagedata r:id="rId59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51" o:spid="_x0000_i1084" type="#_x0000_t75" style="width:113.25pt;height:52.5pt;visibility:visible">
                  <v:imagedata r:id="rId56" o:title="" croptop="14222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KENTSEL ARKEOLOJİK SİT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cs="Arial"/>
                <w:b/>
                <w:bCs/>
                <w:noProof/>
                <w:color w:val="000000"/>
                <w:sz w:val="20"/>
                <w:szCs w:val="20"/>
                <w:lang w:eastAsia="tr-TR"/>
              </w:rPr>
            </w:pPr>
            <w:r w:rsidRPr="003F6DDC">
              <w:rPr>
                <w:noProof/>
                <w:lang w:eastAsia="tr-TR"/>
              </w:rPr>
              <w:pict>
                <v:shape id="Picture 28" o:spid="_x0000_i1085" type="#_x0000_t75" style="width:86.25pt;height:49.5pt;visibility:visible">
                  <v:imagedata r:id="rId36" o:title="" croptop="5165f" cropbottom="14060f" cropleft="5611f" cropright="17584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w:pict>
                <v:shape id="Text Box 191" o:spid="_x0000_s1029" type="#_x0000_t202" style="position:absolute;left:0;text-align:left;margin-left:24.45pt;margin-top:1.25pt;width:31.05pt;height:28.2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" strokeweight="1.5pt">
                  <v:textbox inset="0,,0">
                    <w:txbxContent>
                      <w:p w:rsidR="00406074" w:rsidRDefault="00406074" w:rsidP="00BA053C">
                        <w:pPr>
                          <w:pStyle w:val="NormalWeb"/>
                          <w:spacing w:after="0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32"/>
                          </w:rPr>
                          <w:t xml:space="preserve"> KA</w:t>
                        </w:r>
                      </w:p>
                      <w:p w:rsidR="00406074" w:rsidRDefault="00406074" w:rsidP="00BA053C">
                        <w:pPr>
                          <w:pStyle w:val="NormalWeb"/>
                          <w:spacing w:after="0"/>
                          <w:jc w:val="center"/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60" o:spid="_x0000_i1086" type="#_x0000_t75" style="width:113.25pt;height:52.5pt;visibility:visible">
                  <v:imagedata r:id="rId60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TARİHİ SİT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_x0000_i1087" type="#_x0000_t75" style="width:99.75pt;height:48pt;visibility:visible">
                  <v:imagedata r:id="rId57" o:title="" croptop="7575f" cropbottom="7288f" cropleft="7230f" cropright="4830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49" o:spid="_x0000_i1088" type="#_x0000_t75" alt="tarihi sit alanı" style="width:57pt;height:51pt;visibility:visible">
                  <v:imagedata r:id="rId61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2" o:spid="_x0000_i1089" type="#_x0000_t75" style="width:113.25pt;height:52.5pt;visibility:visible">
                  <v:imagedata r:id="rId56" o:title="" croptop="14222f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000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6DDC">
              <w:rPr>
                <w:rFonts w:ascii="Times New Roman" w:hAnsi="Times New Roman"/>
                <w:sz w:val="20"/>
                <w:szCs w:val="20"/>
              </w:rPr>
              <w:t xml:space="preserve">ULUSLARARASI SÖZLEŞMELERLE BELİRLENEN KORUMA ALAN SINIRI 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tr-TR"/>
              </w:rPr>
              <w:pict>
                <v:shape id="Resim 240" o:spid="_x0000_s1030" type="#_x0000_t75" style="position:absolute;left:0;text-align:left;margin-left:.45pt;margin-top:1.4pt;width:96.2pt;height:39.75pt;z-index:251656704;visibility:visible;mso-position-horizontal-relative:text;mso-position-vertical-relative:text">
                  <v:imagedata r:id="rId62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MİLLİ PARK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Resim 239" o:spid="_x0000_i1090" type="#_x0000_t75" alt="Milli Park Sınırı" style="width:99pt;height:48pt;visibility:visible">
                  <v:imagedata r:id="rId63" o:title="" croptop="7555f" cropbottom="-3966f" cropleft="14076f" cropright="18968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38" o:spid="_x0000_i1091" type="#_x0000_t75" style="width:57.75pt;height:57.75pt;visibility:visible">
                  <v:imagedata r:id="rId64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shd w:val="clear" w:color="auto" w:fill="249C2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36/156/34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TABİAT PARKI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59" o:spid="_x0000_i1092" type="#_x0000_t75" style="width:99.75pt;height:54.75pt;visibility:visible">
                  <v:imagedata r:id="rId6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Resim 236" o:spid="_x0000_i1093" type="#_x0000_t75" alt="Tabiat Parkı Alanı" style="width:44.25pt;height:41.25pt;visibility:visible">
                  <v:imagedata r:id="rId66" o:title="" croptop="7121f" cropbottom="9668f" cropleft="7145f" cropright="6501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shd w:val="clear" w:color="auto" w:fill="249C2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</w:rPr>
              <w:t>36/156/34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TABİATI KORUMA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60" o:spid="_x0000_i1094" type="#_x0000_t75" style="width:95.25pt;height:54.75pt;visibility:visible">
                  <v:imagedata r:id="rId67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Resim 234" o:spid="_x0000_i1095" type="#_x0000_t75" alt="Tabiat Koruma Alanı" style="width:42pt;height:43.5pt;visibility:visible">
                  <v:imagedata r:id="rId68" o:title="" croptop="6077f" cropbottom="6613f" cropleft="4081f" cropright="8532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shd w:val="clear" w:color="auto" w:fill="249C2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36/156/34</w:t>
            </w:r>
          </w:p>
        </w:tc>
      </w:tr>
      <w:tr w:rsidR="00406074" w:rsidRPr="003F6DDC" w:rsidTr="005C2149">
        <w:trPr>
          <w:cantSplit/>
          <w:trHeight w:hRule="exact" w:val="1133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YABAN HAYATI KORUMA VE GELİŞTİRME ALANI 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61" o:spid="_x0000_i1096" type="#_x0000_t75" style="width:108.75pt;height:54.75pt;visibility:visible">
                  <v:imagedata r:id="rId69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27" o:spid="_x0000_i1097" type="#_x0000_t75" alt="Yaban Hayatı Koruma Alanı" style="width:54pt;height:51pt;visibility:visible">
                  <v:imagedata r:id="rId70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shd w:val="clear" w:color="auto" w:fill="249C2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36/156/34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ÖZEL ÇEVRE KORUMA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2" o:spid="_x0000_i1098" type="#_x0000_t75" style="width:96pt;height:51.75pt;visibility:visible">
                  <v:imagedata r:id="rId71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ÖÇK BÖLGESİ HASSAS  ALAN (A)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87" o:spid="_x0000_i1099" type="#_x0000_t75" style="width:97.5pt;height:48pt;visibility:visible">
                  <v:imagedata r:id="rId72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 </w:t>
            </w: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86" o:spid="_x0000_i1100" type="#_x0000_t75" style="width:52.5pt;height:52.5pt;visibility:visible">
                  <v:imagedata r:id="rId73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85" o:spid="_x0000_i1101" type="#_x0000_t75" style="width:113.25pt;height:57.75pt;visibility:visible">
                  <v:imagedata r:id="rId74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ind w:right="177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ÖÇK BÖLGESİ HASSAS ALAN (B)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02" type="#_x0000_t75" style="width:98.25pt;height:50.25pt;visibility:visible">
                  <v:imagedata r:id="rId72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86" o:spid="_x0000_i1103" type="#_x0000_t75" style="width:41.25pt;height:37.5pt;visibility:visible">
                  <v:imagedata r:id="rId75" o:title="" croptop="11033f" cropbottom="9354f" cropleft="5036f" cropright="9265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87" o:spid="_x0000_i1104" type="#_x0000_t75" alt="ÖÇK Bölgesi Hassas Alan(B)" style="width:113.25pt;height:62.25pt;visibility:visible">
                  <v:imagedata r:id="rId76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ÖÇK BÖLGESİ HASSAS ALAN (C)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05" type="#_x0000_t75" style="width:98.25pt;height:54pt;visibility:visible">
                  <v:imagedata r:id="rId72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t xml:space="preserve"> </w:t>
            </w: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89" o:spid="_x0000_i1106" type="#_x0000_t75" style="width:40.5pt;height:42.75pt;visibility:visible">
                  <v:imagedata r:id="rId77" o:title="" croptop="3777f" cropbottom="9594f" cropleft="7513f" cropright="7818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Picture 90" o:spid="_x0000_i1107" type="#_x0000_t75" alt="ÖÇK Bölgesi Hassas Alan(C)" style="width:113.25pt;height:62.25pt;visibility:visible">
                  <v:imagedata r:id="rId78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KORUNMASI GEREKLİ FLORA VE FAUNA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Resim 277" o:spid="_x0000_i1108" type="#_x0000_t75" alt="korun ması gereken flora" style="width:99.75pt;height:42.75pt;visibility:visible">
                  <v:imagedata r:id="rId79" o:title="" cropbottom="5041f" cropleft="-3527f" cropright="-6599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t xml:space="preserve"> </w:t>
            </w: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76" o:spid="_x0000_i1109" type="#_x0000_t75" style="width:57.75pt;height:57.75pt;visibility:visible">
                  <v:imagedata r:id="rId80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75" o:spid="_x0000_i1110" type="#_x0000_t75" style="width:112.5pt;height:57.75pt;visibility:visible">
                  <v:imagedata r:id="rId81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EKOLOJİK NİTELİĞİ KORUNACAK ALAN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_x0000_i1111" type="#_x0000_t75" alt="korun ması gereken flora" style="width:99.75pt;height:42.75pt;visibility:visible">
                  <v:imagedata r:id="rId79" o:title="" cropbottom="5041f" cropleft="-3527f" cropright="-6599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noProof/>
                <w:lang w:eastAsia="tr-TR"/>
              </w:rPr>
              <w:pict>
                <v:shape id="Resim 462" o:spid="_x0000_i1112" type="#_x0000_t75" style="width:28.5pt;height:32.25pt;visibility:visible">
                  <v:imagedata r:id="rId82" o:title="" croptop="27570f" cropbottom="30260f" cropleft="28510f" cropright="32556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13" type="#_x0000_t75" style="width:112.5pt;height:52.5pt;visibility:visible">
                  <v:imagedata r:id="rId81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42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6DDC">
              <w:rPr>
                <w:rFonts w:ascii="Times New Roman" w:hAnsi="Times New Roman"/>
                <w:b/>
                <w:sz w:val="20"/>
                <w:szCs w:val="20"/>
              </w:rPr>
              <w:t>BUGÜNKÜ ARAZİ KULLANIMI DEVAM ETTİRİLEREK KORUNACAK ALANLAR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ORMAN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97" o:spid="_x0000_i1114" type="#_x0000_t75" alt="Orman Alanı" style="width:87.75pt;height:57.75pt;visibility:visible">
                  <v:imagedata r:id="rId83" o:title=""/>
                </v:shape>
              </w:pict>
            </w:r>
          </w:p>
        </w:tc>
        <w:tc>
          <w:tcPr>
            <w:tcW w:w="1583" w:type="dxa"/>
            <w:shd w:val="clear" w:color="auto" w:fill="228B2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34/139/34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ZEYTİNLİK ALAN 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eastAsia="Times New Roman"/>
              </w:rPr>
              <w:object w:dxaOrig="6630" w:dyaOrig="3300">
                <v:shape id="_x0000_i1115" type="#_x0000_t75" style="width:82.5pt;height:54.75pt" o:ole="">
                  <v:imagedata r:id="rId84" o:title=""/>
                </v:shape>
                <o:OLEObject Type="Embed" ProgID="Paint.Picture" ShapeID="_x0000_i1115" DrawAspect="Content" ObjectID="_1830544488" r:id="rId85"/>
              </w:object>
            </w:r>
          </w:p>
        </w:tc>
        <w:tc>
          <w:tcPr>
            <w:tcW w:w="1583" w:type="dxa"/>
            <w:shd w:val="clear" w:color="auto" w:fill="E9FABE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  <w:color w:val="000000"/>
                <w:lang w:eastAsia="tr-TR"/>
              </w:rPr>
              <w:t>233/250/190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MERA ALANI 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93" o:spid="_x0000_i1116" type="#_x0000_t75" alt="mera" style="width:84pt;height:57pt;visibility:visible">
                  <v:imagedata r:id="rId86" o:title=""/>
                </v:shape>
              </w:pict>
            </w:r>
          </w:p>
        </w:tc>
        <w:tc>
          <w:tcPr>
            <w:tcW w:w="1583" w:type="dxa"/>
            <w:shd w:val="clear" w:color="auto" w:fill="70B800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112/184/0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DOĞAL KARAKTERİ KORUNACAK ALAN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Resim 465" o:spid="_x0000_i1117" type="#_x0000_t75" alt="Sazlık Bataklık alan" style="width:81.75pt;height:52.5pt;visibility:visible">
                  <v:imagedata r:id="rId87" o:title=""/>
                </v:shape>
              </w:pict>
            </w:r>
          </w:p>
        </w:tc>
        <w:tc>
          <w:tcPr>
            <w:tcW w:w="1583" w:type="dxa"/>
            <w:shd w:val="clear" w:color="auto" w:fill="B4D79E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180/215/158</w:t>
            </w:r>
          </w:p>
        </w:tc>
      </w:tr>
      <w:tr w:rsidR="00406074" w:rsidRPr="003F6DDC" w:rsidTr="005C2149">
        <w:trPr>
          <w:cantSplit/>
          <w:trHeight w:hRule="exact" w:val="1418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DENİZ KAPLUMBAĞALARI ÜREME VE KORUMA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18" type="#_x0000_t75" alt="DENİZ KAPLUMBAĞALARI ÜREME VE KORUMA ALANI" style="width:57pt;height:57pt;visibility:visible">
                  <v:imagedata r:id="rId88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19" type="#_x0000_t75" alt="DENİZ KAPLUMBAĞALARI ÜREME VE KORUMA ALANI" style="width:113.25pt;height:57pt;visibility:visible">
                  <v:imagedata r:id="rId89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AKDENİZ FOKU YAŞAM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26" o:spid="_x0000_i1120" type="#_x0000_t75" alt="AKDENİZ FOKU YAŞAM ALANI" style="width:57pt;height:48.75pt;visibility:visible">
                  <v:imagedata r:id="rId90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25" o:spid="_x0000_i1121" type="#_x0000_t75" alt="DENİZ KAPLUMBAĞALARI ÜREME VE KORUMA ALANI" style="width:112.5pt;height:50.25pt;visibility:visible">
                  <v:imagedata r:id="rId89" o:title=""/>
                </v:shape>
              </w:pict>
            </w: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CA3EDD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DOĞAL VE EKOLOJİK YAPISI KORUNACAK ALAN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51" o:spid="_x0000_i1122" type="#_x0000_t75" style="width:80.25pt;height:45.75pt;visibility:visible">
                  <v:imagedata r:id="rId91" o:title=""/>
                </v:shape>
              </w:pict>
            </w:r>
          </w:p>
        </w:tc>
        <w:tc>
          <w:tcPr>
            <w:tcW w:w="1583" w:type="dxa"/>
            <w:shd w:val="clear" w:color="auto" w:fill="D1FF9B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209/255/155</w:t>
            </w:r>
          </w:p>
        </w:tc>
      </w:tr>
      <w:tr w:rsidR="00406074" w:rsidRPr="003F6DDC" w:rsidTr="00CA3EDD">
        <w:trPr>
          <w:cantSplit/>
          <w:trHeight w:hRule="exact" w:val="1284"/>
        </w:trPr>
        <w:tc>
          <w:tcPr>
            <w:tcW w:w="2405" w:type="dxa"/>
            <w:vAlign w:val="center"/>
          </w:tcPr>
          <w:p w:rsidR="00406074" w:rsidRPr="003F6DDC" w:rsidRDefault="00406074" w:rsidP="00CA3EDD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EKOLOJİK ÖNEME </w:t>
            </w:r>
          </w:p>
          <w:p w:rsidR="00406074" w:rsidRPr="003F6DDC" w:rsidRDefault="00406074" w:rsidP="00CA3EDD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SAHİP ALAN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w:pict>
                <v:shape id="Resim 454" o:spid="_x0000_s1031" type="#_x0000_t75" style="position:absolute;left:0;text-align:left;margin-left:-1.05pt;margin-top:-.6pt;width:82.85pt;height:45pt;z-index:251658752;visibility:visible;mso-position-horizontal-relative:text;mso-position-vertical-relative:text">
                  <v:imagedata r:id="rId92" o:title=""/>
                </v:shape>
              </w:pict>
            </w:r>
          </w:p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eastAsia="tr-TR"/>
              </w:rPr>
            </w:pPr>
          </w:p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eastAsia="tr-TR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29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YAPI SINIRLAMASI GETİRİLEREK KORUNACAK ALANLAR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İÇME VE KULLANMA SUYU MUTLAK KORUMA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80" o:spid="_x0000_i1123" type="#_x0000_t75" style="width:108.75pt;height:42.75pt;visibility:visible">
                  <v:imagedata r:id="rId93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42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İÇME VE KULLANMA SUYU KISA MESAFELİ KORUMA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79" o:spid="_x0000_i1124" type="#_x0000_t75" style="width:108.75pt;height:54.75pt;visibility:visible">
                  <v:imagedata r:id="rId94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43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İÇME VE KULLANMA SUYU ORTA MESAFELİ KORUMA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78" o:spid="_x0000_i1125" type="#_x0000_t75" style="width:108.75pt;height:54.75pt;visibility:visible">
                  <v:imagedata r:id="rId9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17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Cs/>
              </w:rPr>
              <w:t>İÇME VE KULLANMA SUYU UZUN MESAFELİ KORUMA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b/>
                <w:noProof/>
                <w:lang w:eastAsia="tr-TR"/>
              </w:rPr>
              <w:pict>
                <v:shape id="Resim 466" o:spid="_x0000_i1126" type="#_x0000_t75" style="width:108.75pt;height:54.75pt;visibility:visible">
                  <v:imagedata r:id="rId96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863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SULAK ALAN SINIRI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67" o:spid="_x0000_i1127" type="#_x0000_t75" style="width:102pt;height:28.5pt;visibility:visible">
                  <v:imagedata r:id="rId97" o:title="" croptop="18297f" cropbottom="21174f" cropright="19415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848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SULAK ALAN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28" type="#_x0000_t75" style="width:102pt;height:28.5pt;visibility:visible">
                  <v:imagedata r:id="rId97" o:title="" croptop="18297f" cropbottom="21174f" cropright="19415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shd w:val="clear" w:color="auto" w:fill="73DFEB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  <w:bCs/>
                <w:color w:val="000000"/>
              </w:rPr>
              <w:t>115/223/235</w:t>
            </w:r>
          </w:p>
        </w:tc>
      </w:tr>
      <w:tr w:rsidR="00406074" w:rsidRPr="003F6DDC" w:rsidTr="005C2149">
        <w:trPr>
          <w:cantSplit/>
          <w:trHeight w:hRule="exact" w:val="845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SULAK ALAN TAMPON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32" o:spid="_x0000_i1129" type="#_x0000_t75" alt="Sulak Alan Tampon Bölgesi" style="width:102.75pt;height:35.25pt;visibility:visible">
                  <v:imagedata r:id="rId98" o:title="" croptop="17388f" cropbottom="19282f" cropright="23224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SULAK ALAN EKOLOJİK ETKİLENME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31" o:spid="_x0000_i1130" type="#_x0000_t75" alt="Sulak Alan Ekolojik Etkilenme Bölgesi" style="width:105.75pt;height:33pt;visibility:visible">
                  <v:imagedata r:id="rId99" o:title="" croptop="16328f" cropbottom="19309f" cropright="17243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SULAK ALAN MUTLAK KORUMA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tr-TR"/>
              </w:rPr>
              <w:pict>
                <v:shape id="_x0000_s1032" type="#_x0000_t75" alt="Sulak Alan Mutlak Koruma Bölgesi" style="position:absolute;left:0;text-align:left;margin-left:-1.05pt;margin-top:-3.6pt;width:97.5pt;height:45.75pt;z-index:251657728;visibility:visible;mso-position-horizontal-relative:text;mso-position-vertical-relative:text">
                  <v:imagedata r:id="rId100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F766C1">
        <w:trPr>
          <w:cantSplit/>
          <w:trHeight w:hRule="exact" w:val="1012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SULAK ALAN ÖZEL HÜKÜM BÖLGESİ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tr-TR"/>
              </w:rPr>
              <w:pict>
                <v:shape id="Resim 230" o:spid="_x0000_s1033" type="#_x0000_t75" alt="Sulak Alan Mutlak Koruma Bölgesi" style="position:absolute;left:0;text-align:left;margin-left:-.3pt;margin-top:4.1pt;width:97.75pt;height:42.75pt;z-index:251655680;visibility:visible;mso-position-horizontal-relative:text;mso-position-vertical-relative:text">
                  <v:imagedata r:id="rId101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>ŞEFFAF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F6DDC">
              <w:rPr>
                <w:rFonts w:ascii="Times New Roman" w:hAnsi="Times New Roman"/>
              </w:rPr>
              <w:t>YER ALTI SU KAYNAKLARI KORUMA ALANLARI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31" type="#_x0000_t75" alt="KARAYOLLARI-YOL KENARI KORUMA KUŞAĞ.jpg" style="width:113.25pt;height:24.75pt;visibility:visible">
                  <v:imagedata r:id="rId102" o:title="" croptop="19265f" cropbottom="16879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 w:cs="Arial"/>
                <w:noProof/>
                <w:lang w:eastAsia="tr-TR"/>
              </w:rPr>
              <w:pict>
                <v:shape id="_x0000_i1132" type="#_x0000_t75" style="width:52.5pt;height:47.25pt;visibility:visible">
                  <v:imagedata r:id="rId103" o:title="" croptop="4817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83" w:type="dxa"/>
            <w:shd w:val="clear" w:color="auto" w:fill="F57A7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  <w:bCs/>
              </w:rPr>
              <w:t>245/122/122</w:t>
            </w:r>
          </w:p>
        </w:tc>
      </w:tr>
      <w:tr w:rsidR="00406074" w:rsidRPr="003F6DDC" w:rsidTr="00C72EB3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MANİA PLANI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b/>
                <w:noProof/>
                <w:lang w:eastAsia="tr-TR"/>
              </w:rPr>
              <w:pict>
                <v:shape id="Resim 63" o:spid="_x0000_i1133" type="#_x0000_t75" style="width:113.25pt;height:52.5pt;visibility:visible">
                  <v:imagedata r:id="rId104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F02893" w:rsidRDefault="00406074" w:rsidP="005C2149">
            <w:pPr>
              <w:spacing w:after="0" w:line="240" w:lineRule="auto"/>
              <w:jc w:val="center"/>
              <w:rPr>
                <w:rFonts w:ascii="Times New Roman" w:hAnsi="Times New Roman" w:cs="Arial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434"/>
        </w:trPr>
        <w:tc>
          <w:tcPr>
            <w:tcW w:w="9800" w:type="dxa"/>
            <w:gridSpan w:val="5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>KENTSEL ÇALIŞMA ALANLARI</w:t>
            </w:r>
          </w:p>
        </w:tc>
      </w:tr>
      <w:tr w:rsidR="00406074" w:rsidRPr="003F6DDC" w:rsidTr="00BA053C">
        <w:trPr>
          <w:cantSplit/>
          <w:trHeight w:hRule="exact" w:val="1250"/>
        </w:trPr>
        <w:tc>
          <w:tcPr>
            <w:tcW w:w="2405" w:type="dxa"/>
            <w:vAlign w:val="center"/>
          </w:tcPr>
          <w:p w:rsidR="00406074" w:rsidRPr="003F6DDC" w:rsidRDefault="00406074" w:rsidP="00BA053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szCs w:val="24"/>
              </w:rPr>
              <w:t>TUZLA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noProof/>
                <w:lang w:eastAsia="tr-TR"/>
              </w:rPr>
              <w:pict>
                <v:shape id="Resim 61" o:spid="_x0000_i1134" type="#_x0000_t75" style="width:76.5pt;height:45.75pt;visibility:visible">
                  <v:imagedata r:id="rId105" o:title=""/>
                </v:shape>
              </w:pict>
            </w:r>
          </w:p>
        </w:tc>
        <w:tc>
          <w:tcPr>
            <w:tcW w:w="1583" w:type="dxa"/>
            <w:shd w:val="clear" w:color="auto" w:fill="B8F2F8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>184/242/248</w:t>
            </w:r>
          </w:p>
        </w:tc>
      </w:tr>
      <w:tr w:rsidR="00406074" w:rsidRPr="003F6DDC" w:rsidTr="005C2149">
        <w:trPr>
          <w:cantSplit/>
          <w:trHeight w:hRule="exact" w:val="434"/>
        </w:trPr>
        <w:tc>
          <w:tcPr>
            <w:tcW w:w="9800" w:type="dxa"/>
            <w:gridSpan w:val="5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>SOSYAL ALTYAPI ALANLARI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6DDC">
              <w:rPr>
                <w:rFonts w:ascii="Times New Roman" w:hAnsi="Times New Roman"/>
              </w:rPr>
              <w:t>MİLLET BAHÇESİ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tbl>
            <w:tblPr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0A0"/>
            </w:tblPr>
            <w:tblGrid>
              <w:gridCol w:w="800"/>
            </w:tblGrid>
            <w:tr w:rsidR="00406074" w:rsidRPr="003F6DDC" w:rsidTr="003F6DDC">
              <w:trPr>
                <w:trHeight w:val="648"/>
                <w:jc w:val="center"/>
              </w:trPr>
              <w:tc>
                <w:tcPr>
                  <w:tcW w:w="80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406074" w:rsidRPr="003F6DDC" w:rsidRDefault="00406074" w:rsidP="003F6DDC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F6DDC">
                    <w:t xml:space="preserve">  </w:t>
                  </w:r>
                  <w:r w:rsidRPr="003F6DD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MB</w:t>
                  </w:r>
                </w:p>
              </w:tc>
            </w:tr>
          </w:tbl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cs="Arial"/>
                <w:noProof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noProof/>
                <w:lang w:eastAsia="tr-TR"/>
              </w:rPr>
              <w:pict>
                <v:shape id="Resim 85" o:spid="_x0000_i1135" type="#_x0000_t75" style="width:122.25pt;height:48.75pt;visibility:visible">
                  <v:imagedata r:id="rId106" o:title=""/>
                </v:shape>
              </w:pict>
            </w:r>
          </w:p>
        </w:tc>
        <w:tc>
          <w:tcPr>
            <w:tcW w:w="1583" w:type="dxa"/>
            <w:shd w:val="clear" w:color="auto" w:fill="249C22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</w:tr>
      <w:tr w:rsidR="00406074" w:rsidRPr="003F6DDC" w:rsidTr="004C6F8E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SOKAK HAYVANLARI BARINAĞI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406074" w:rsidRPr="003F6DDC" w:rsidRDefault="00406074" w:rsidP="004C6F8E">
            <w:r>
              <w:rPr>
                <w:noProof/>
                <w:lang w:eastAsia="tr-TR"/>
              </w:rPr>
              <w:pict>
                <v:shape id="Resim 55" o:spid="_x0000_s1034" type="#_x0000_t75" style="position:absolute;margin-left:19.2pt;margin-top:1pt;width:45.3pt;height:45.75pt;z-index:251653632;visibility:visible;mso-position-horizontal-relative:text;mso-position-vertical-relative:text">
                  <v:imagedata r:id="rId107" o:title=""/>
                </v:shape>
              </w:pict>
            </w:r>
            <w:r w:rsidRPr="003F6DDC">
              <w:rPr>
                <w:noProof/>
              </w:rPr>
              <w:t xml:space="preserve">    </w: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4C6F8E">
            <w:pPr>
              <w:spacing w:after="0" w:line="240" w:lineRule="auto"/>
              <w:jc w:val="center"/>
              <w:rPr>
                <w:noProof/>
                <w:lang w:eastAsia="tr-TR"/>
              </w:rPr>
            </w:pPr>
            <w:r w:rsidRPr="003F6DDC">
              <w:rPr>
                <w:noProof/>
                <w:lang w:eastAsia="tr-TR"/>
              </w:rPr>
              <w:pict>
                <v:shape id="Resim 56" o:spid="_x0000_i1136" type="#_x0000_t75" style="width:82.5pt;height:37.5pt;visibility:visible">
                  <v:imagedata r:id="rId108" o:title=""/>
                </v:shape>
              </w:pict>
            </w:r>
          </w:p>
        </w:tc>
        <w:tc>
          <w:tcPr>
            <w:tcW w:w="1583" w:type="dxa"/>
            <w:shd w:val="clear" w:color="auto" w:fill="9ACF19"/>
            <w:vAlign w:val="center"/>
          </w:tcPr>
          <w:p w:rsidR="00406074" w:rsidRPr="003F6DDC" w:rsidRDefault="00406074" w:rsidP="005C2149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D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154/207/25</w:t>
            </w:r>
          </w:p>
        </w:tc>
      </w:tr>
      <w:tr w:rsidR="00406074" w:rsidRPr="003F6DDC" w:rsidTr="004C6F8E">
        <w:trPr>
          <w:cantSplit/>
          <w:trHeight w:hRule="exact" w:val="428"/>
        </w:trPr>
        <w:tc>
          <w:tcPr>
            <w:tcW w:w="9800" w:type="dxa"/>
            <w:gridSpan w:val="5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AFET HİZMET ALANLARI</w:t>
            </w:r>
          </w:p>
        </w:tc>
      </w:tr>
      <w:tr w:rsidR="00406074" w:rsidRPr="003F6DDC" w:rsidTr="008454BB">
        <w:trPr>
          <w:cantSplit/>
          <w:trHeight w:hRule="exact" w:val="1144"/>
        </w:trPr>
        <w:tc>
          <w:tcPr>
            <w:tcW w:w="2405" w:type="dxa"/>
            <w:vAlign w:val="center"/>
          </w:tcPr>
          <w:p w:rsidR="00406074" w:rsidRPr="003F6DDC" w:rsidRDefault="00406074" w:rsidP="008454B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 xml:space="preserve">AFET ARAMA KURTARMA HİZMET LOJİSTİK </w:t>
            </w:r>
          </w:p>
          <w:p w:rsidR="00406074" w:rsidRPr="003F6DDC" w:rsidRDefault="00406074" w:rsidP="008454B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MERKEZİ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tr-TR"/>
              </w:rPr>
              <w:pict>
                <v:shape id="Resim 468" o:spid="_x0000_s1035" type="#_x0000_t75" style="position:absolute;left:0;text-align:left;margin-left:22.4pt;margin-top:4.45pt;width:36.5pt;height:34.1pt;z-index:251659776;visibility:visible;mso-position-horizontal-relative:text;mso-position-vertical-relative:text">
                  <v:imagedata r:id="rId109" o:title=""/>
                </v:shape>
              </w:pict>
            </w:r>
          </w:p>
          <w:p w:rsidR="00406074" w:rsidRPr="003F6DDC" w:rsidRDefault="00406074" w:rsidP="00153AE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83" w:type="dxa"/>
            <w:shd w:val="clear" w:color="auto" w:fill="DDDDDD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221/221/221</w:t>
            </w:r>
          </w:p>
        </w:tc>
      </w:tr>
      <w:tr w:rsidR="00406074" w:rsidRPr="003F6DDC" w:rsidTr="004C6F8E">
        <w:trPr>
          <w:cantSplit/>
          <w:trHeight w:hRule="exact" w:val="428"/>
        </w:trPr>
        <w:tc>
          <w:tcPr>
            <w:tcW w:w="9800" w:type="dxa"/>
            <w:gridSpan w:val="5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430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ULAŞIM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418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 xml:space="preserve">KARAYOLLARI 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TERMİNAL</w:t>
            </w:r>
          </w:p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(OTOGAR)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73" o:spid="_x0000_i1137" type="#_x0000_t75" style="width:57.75pt;height:57.75pt;visibility:visible">
                  <v:imagedata r:id="rId110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74" o:spid="_x0000_i1138" type="#_x0000_t75" style="width:113.25pt;height:57.75pt;visibility:visible">
                  <v:imagedata r:id="rId111" o:title=""/>
                </v:shape>
              </w:pict>
            </w:r>
          </w:p>
        </w:tc>
        <w:tc>
          <w:tcPr>
            <w:tcW w:w="1583" w:type="dxa"/>
            <w:shd w:val="clear" w:color="auto" w:fill="FF3800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255/56/0</w:t>
            </w:r>
          </w:p>
        </w:tc>
      </w:tr>
      <w:tr w:rsidR="00406074" w:rsidRPr="003F6DDC" w:rsidTr="005C2149">
        <w:trPr>
          <w:cantSplit/>
          <w:trHeight w:hRule="exact" w:val="443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 xml:space="preserve">DEMİRYOLLARI 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</w:rPr>
              <w:t>DEMİRYOLU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39" type="#_x0000_t75" style="width:112.5pt;height:47.25pt;visibility:visible">
                  <v:imagedata r:id="rId112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HIZLI TREN HATTI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eastAsia="Times New Roman"/>
              </w:rPr>
              <w:object w:dxaOrig="2085" w:dyaOrig="690">
                <v:shape id="_x0000_i1140" type="#_x0000_t75" style="width:105pt;height:34.5pt" o:ole="">
                  <v:imagedata r:id="rId113" o:title=""/>
                </v:shape>
                <o:OLEObject Type="Embed" ProgID="Paint.Picture" ShapeID="_x0000_i1140" DrawAspect="Content" ObjectID="_1830544489" r:id="rId114"/>
              </w:obje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ANA İSTASYON (GAR)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81" o:spid="_x0000_i1141" type="#_x0000_t75" style="width:57.75pt;height:53.25pt;visibility:visible">
                  <v:imagedata r:id="rId11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8" o:spid="_x0000_i1142" type="#_x0000_t75" alt="Hava Limanı" style="width:89.25pt;height:56.25pt;visibility:visible">
                  <v:imagedata r:id="rId116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178/178/178</w:t>
            </w:r>
          </w:p>
        </w:tc>
      </w:tr>
      <w:tr w:rsidR="00406074" w:rsidRPr="003F6DDC" w:rsidTr="005C2149">
        <w:trPr>
          <w:cantSplit/>
          <w:trHeight w:hRule="exact" w:val="436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 xml:space="preserve">DENİZYOLLARI 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DENİZ ULAŞIM BAĞLANTISI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eastAsia="Times New Roman"/>
              </w:rPr>
              <w:object w:dxaOrig="1905" w:dyaOrig="450">
                <v:shape id="_x0000_i1143" type="#_x0000_t75" style="width:95.25pt;height:24pt" o:ole="">
                  <v:imagedata r:id="rId117" o:title=""/>
                </v:shape>
                <o:OLEObject Type="Embed" ProgID="Paint.Picture" ShapeID="_x0000_i1143" DrawAspect="Content" ObjectID="_1830544490" r:id="rId118"/>
              </w:obje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</w:rPr>
              <w:t>TERSANE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77" o:spid="_x0000_i1144" type="#_x0000_t75" style="width:57.75pt;height:57.75pt;visibility:visible">
                  <v:imagedata r:id="rId119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" o:spid="_x0000_i1145" type="#_x0000_t75" alt="Hava Limanı" style="width:89.25pt;height:51pt;visibility:visible">
                  <v:imagedata r:id="rId116" o:title=""/>
                </v:shape>
              </w:pict>
            </w:r>
          </w:p>
        </w:tc>
        <w:tc>
          <w:tcPr>
            <w:tcW w:w="1583" w:type="dxa"/>
            <w:shd w:val="clear" w:color="auto" w:fill="82828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130/130/130</w:t>
            </w:r>
          </w:p>
        </w:tc>
      </w:tr>
      <w:tr w:rsidR="00406074" w:rsidRPr="003F6DDC" w:rsidTr="00153AE4">
        <w:trPr>
          <w:cantSplit/>
          <w:trHeight w:hRule="exact" w:val="580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bCs/>
              </w:rPr>
              <w:t>DİĞER SU YOLLARI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153AE4">
        <w:trPr>
          <w:cantSplit/>
          <w:trHeight w:hRule="exact" w:val="1276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</w:rPr>
              <w:t>SU ULAŞIM BAĞLANTISI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b/>
                <w:noProof/>
                <w:lang w:eastAsia="tr-TR"/>
              </w:rPr>
              <w:pict>
                <v:shape id="Resim 456" o:spid="_x0000_i1146" type="#_x0000_t75" style="width:71.25pt;height:33pt;visibility:visible">
                  <v:imagedata r:id="rId120" o:title=""/>
                </v:shape>
              </w:pict>
            </w:r>
          </w:p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418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b/>
              </w:rPr>
              <w:t xml:space="preserve">HAVAYOLLARI 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</w:rPr>
              <w:t>HAVAALANI / HAVA LİMANI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6" o:spid="_x0000_i1147" type="#_x0000_t75" style="width:57.75pt;height:57.75pt;visibility:visible">
                  <v:imagedata r:id="rId121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Picture 4" o:spid="_x0000_i1148" type="#_x0000_t75" alt="Hava Limanı" style="width:90.75pt;height:51.75pt;visibility:visible">
                  <v:imagedata r:id="rId116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  <w:bCs/>
              </w:rPr>
              <w:t>178/178/178</w:t>
            </w:r>
          </w:p>
        </w:tc>
      </w:tr>
      <w:tr w:rsidR="00406074" w:rsidRPr="003F6DDC" w:rsidTr="005C2149">
        <w:trPr>
          <w:cantSplit/>
          <w:trHeight w:hRule="exact" w:val="855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 xml:space="preserve">ENERJİ ÜRETİM-DAĞITIM VE DEPOLAMA 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Del="000707FF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ENERJİ ÜRETİM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cs="Arial"/>
                <w:b/>
                <w:noProof/>
                <w:color w:val="000000"/>
                <w:sz w:val="20"/>
                <w:szCs w:val="20"/>
                <w:lang w:eastAsia="tr-TR"/>
              </w:rPr>
              <w:pict>
                <v:shape id="Resim 233" o:spid="_x0000_i1149" type="#_x0000_t75" style="width:59.25pt;height:39pt;visibility:visible">
                  <v:imagedata r:id="rId122" o:title="" cropbottom="23438f" cropleft="2446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50" type="#_x0000_t75" alt="Hidro Elektrik Santral Alanı" style="width:111.75pt;height:57pt;visibility:visible">
                  <v:imagedata r:id="rId123" o:title=""/>
                </v:shape>
              </w:pict>
            </w:r>
          </w:p>
        </w:tc>
        <w:tc>
          <w:tcPr>
            <w:tcW w:w="1583" w:type="dxa"/>
            <w:shd w:val="clear" w:color="auto" w:fill="ABABC8"/>
            <w:vAlign w:val="center"/>
          </w:tcPr>
          <w:p w:rsidR="00406074" w:rsidRPr="003F6DDC" w:rsidDel="000707FF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171/171/200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BORU HATTI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21" o:spid="_x0000_i1151" type="#_x0000_t75" style="width:93.75pt;height:56.25pt;visibility:visible">
                  <v:imagedata r:id="rId124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ENERJİ NAKİL HATTI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6" o:spid="_x0000_i1152" type="#_x0000_t75" alt="ener.jpg" style="width:113.25pt;height:29.25pt;visibility:visible">
                  <v:imagedata r:id="rId125" o:title="" croptop="14763f" cropbottom="17542f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580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SU-ATIKSU VE ATIK SİSTEMLERİ</w:t>
            </w:r>
          </w:p>
        </w:tc>
        <w:tc>
          <w:tcPr>
            <w:tcW w:w="7395" w:type="dxa"/>
            <w:gridSpan w:val="4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SU KAYNAKLARI TOPLAMA YERİ (KAPTAJ ALANI)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5" o:spid="_x0000_i1153" type="#_x0000_t75" style="width:57.75pt;height:53.25pt;visibility:visible">
                  <v:imagedata r:id="rId126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4" o:spid="_x0000_i1154" type="#_x0000_t75" style="width:113.25pt;height:50.25pt;visibility:visible">
                  <v:imagedata r:id="rId127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178/178/178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İÇME SUYU ANA İLETİM HATTI 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Picture 107" o:spid="_x0000_i1155" type="#_x0000_t75" style="width:112.5pt;height:48pt;visibility:visible">
                  <v:imagedata r:id="rId128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6DDC">
              <w:rPr>
                <w:rFonts w:ascii="Times New Roman" w:hAnsi="Times New Roman"/>
                <w:sz w:val="20"/>
                <w:szCs w:val="20"/>
              </w:rPr>
              <w:t>İÇME SUYU TESİSLERİ ALANI (DEPOLAMA, ARITMA, TERFİ MERKEZİ)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 </w:t>
            </w: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3" o:spid="_x0000_i1156" type="#_x0000_t75" style="width:52.5pt;height:48.75pt;visibility:visible">
                  <v:imagedata r:id="rId129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35" o:spid="_x0000_i1157" type="#_x0000_t75" style="width:113.25pt;height:51pt;visibility:visible">
                  <v:imagedata r:id="rId130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178/178/178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6DDC">
              <w:rPr>
                <w:rFonts w:ascii="Times New Roman" w:hAnsi="Times New Roman"/>
                <w:sz w:val="20"/>
                <w:szCs w:val="20"/>
              </w:rPr>
              <w:t>ATIKSU TESİSLERİ ALANI (ARITMA, TERFİ MERKEZİ)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0" o:spid="_x0000_i1158" type="#_x0000_t75" alt="Atık Su Tesisleri Alanı(Arıtma Terfi Merkezi)" style="width:57pt;height:44.25pt;visibility:visible">
                  <v:imagedata r:id="rId131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2" o:spid="_x0000_i1159" type="#_x0000_t75" style="width:113.25pt;height:48.75pt;visibility:visible">
                  <v:imagedata r:id="rId130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178/178/178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3F6DDC">
              <w:rPr>
                <w:rFonts w:ascii="Times New Roman" w:hAnsi="Times New Roman"/>
                <w:sz w:val="19"/>
                <w:szCs w:val="19"/>
              </w:rPr>
              <w:t>KATI ATIK TESİSLERİ ALANI (BOŞALTMA, BERTARAF, İŞLEME, TRANSFER VE DEPOLAMA)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" o:spid="_x0000_i1160" type="#_x0000_t75" style="width:57.75pt;height:57.75pt;visibility:visible">
                  <v:imagedata r:id="rId132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3" o:spid="_x0000_i1161" type="#_x0000_t75" style="width:113.25pt;height:57.75pt;visibility:visible">
                  <v:imagedata r:id="rId130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178/178/178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6DDC">
              <w:rPr>
                <w:rFonts w:ascii="Times New Roman" w:hAnsi="Times New Roman"/>
                <w:sz w:val="20"/>
                <w:szCs w:val="20"/>
              </w:rPr>
              <w:t>TEHLİKELİ ATIK TESİSLERİ ALANI (BERTARAF VE DEPOLAMA)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62" type="#_x0000_t75" style="width:57.75pt;height:51pt;visibility:visible">
                  <v:imagedata r:id="rId133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4" o:spid="_x0000_i1163" type="#_x0000_t75" style="width:113.25pt;height:57.75pt;visibility:visible">
                  <v:imagedata r:id="rId130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178/178/178</w:t>
            </w: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06074" w:rsidRPr="003F6DDC" w:rsidRDefault="00406074" w:rsidP="005C2149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ATIK GERİ KAZANIM TESİSLERİ ALANI</w:t>
            </w:r>
          </w:p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tr-TR"/>
              </w:rPr>
              <w:pict>
                <v:group id="Grup 117" o:spid="_x0000_s1036" style="position:absolute;left:0;text-align:left;margin-left:19.9pt;margin-top:10.8pt;width:37.5pt;height:36.75pt;z-index:251652608;mso-position-horizontal-relative:text;mso-position-vertical-relative:text" coordsize="476250,46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">
                  <v:rect id="Dikdörtgen 118" o:spid="_x0000_s1037" style="position:absolute;width:476250;height:4667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Gy8YA&#10;AADcAAAADwAAAGRycy9kb3ducmV2LnhtbESPQU8CMRCF7yb8h2ZIvEkXg4tZKQRRExMuCh70NmmH&#10;3Y3b6dJWWP89czDxNpP35r1vFqvBd+pEMbWBDUwnBShiG1zLtYGP/cvNPaiUkR12gcnALyVYLUdX&#10;C6xcOPM7nXa5VhLCqUIDTc59pXWyDXlMk9ATi3YI0WOWNdbaRTxLuO/0bVGU2mPL0tBgT5uG7Pfu&#10;xxuY35WPYWZn8flY6v6w/Xr7tE9rY67Hw/oBVKYh/5v/rl+d4E+FVp6RC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Gy8YAAADcAAAADwAAAAAAAAAAAAAAAACYAgAAZHJz&#10;L2Rvd25yZXYueG1sUEsFBgAAAAAEAAQA9QAAAIsDAAAAAA==&#10;" filled="f" strokecolor="windowText" strokeweight=".5pt"/>
                  <v:shape id="Resim 119" o:spid="_x0000_s1038" type="#_x0000_t75" style="position:absolute;left:31531;top:63062;width:390525;height:390525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IJ/CAAAA3AAAAA8AAABkcnMvZG93bnJldi54bWxETztvwjAQ3iv1P1hXqVtxwoAgxYmqqkhl&#10;6MBrP+JrHDU+p7aBwK/HSEhs9+l73rwabCeO5EPrWEE+ykAQ10633CjYbhZvUxAhImvsHJOCMwWo&#10;yuenORbanXhFx3VsRArhUKACE2NfSBlqQxbDyPXEift13mJM0DdSezylcNvJcZZNpMWWU4PBnj4N&#10;1X/rg1Xg7c95/GX+O3vY8GWPId8vdwulXl+Gj3cQkYb4EN/d3zrNz2dweyZdI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7CCfwgAAANwAAAAPAAAAAAAAAAAAAAAAAJ8C&#10;AABkcnMvZG93bnJldi54bWxQSwUGAAAAAAQABAD3AAAAjgMAAAAA&#10;">
                    <v:imagedata r:id="rId134" o:title=""/>
                    <v:path arrowok="t"/>
                  </v:shape>
                </v:group>
              </w:pict>
            </w:r>
          </w:p>
          <w:p w:rsidR="00406074" w:rsidRPr="003F6DDC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6074" w:rsidRPr="003F6DDC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6074" w:rsidRPr="003F6DDC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6074" w:rsidRPr="003F6DDC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6074" w:rsidRPr="0026424B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3F6DDC">
              <w:rPr>
                <w:rFonts w:ascii="Arial" w:hAnsi="Arial" w:cs="Arial"/>
                <w:sz w:val="20"/>
                <w:szCs w:val="20"/>
              </w:rPr>
              <w:t>RGB:0/176/80</w:t>
            </w:r>
          </w:p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20" o:spid="_x0000_i1164" type="#_x0000_t75" alt="Su Kaynakları Toplama Yeri(Kaptaj Alanı)" style="width:113.25pt;height:57.75pt;visibility:visible">
                  <v:imagedata r:id="rId127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  <w:bCs/>
                <w:color w:val="000000"/>
              </w:rPr>
              <w:t>178/178/178</w:t>
            </w:r>
          </w:p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06074" w:rsidRPr="003F6DDC" w:rsidTr="005C2149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 xml:space="preserve">TEKNİK ALTYAPI ALANI 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17" o:spid="_x0000_i1165" type="#_x0000_t75" style="width:57.75pt;height:51.75pt;visibility:visible">
                  <v:imagedata r:id="rId135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Resim 45" o:spid="_x0000_i1166" type="#_x0000_t75" style="width:113.25pt;height:53.25pt;visibility:visible">
                  <v:imagedata r:id="rId130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178/178/178</w:t>
            </w:r>
          </w:p>
        </w:tc>
      </w:tr>
      <w:tr w:rsidR="00406074" w:rsidRPr="003F6DDC" w:rsidTr="005C2149">
        <w:trPr>
          <w:cantSplit/>
          <w:trHeight w:hRule="exact" w:val="853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SU YÜZEYİ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</w:p>
        </w:tc>
        <w:tc>
          <w:tcPr>
            <w:tcW w:w="1583" w:type="dxa"/>
            <w:shd w:val="clear" w:color="auto" w:fill="73DFE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6DDC">
              <w:rPr>
                <w:rFonts w:ascii="Times New Roman" w:hAnsi="Times New Roman"/>
                <w:b/>
              </w:rPr>
              <w:t>115/223/235</w:t>
            </w:r>
          </w:p>
        </w:tc>
      </w:tr>
      <w:tr w:rsidR="00406074" w:rsidRPr="003F6DDC" w:rsidTr="005C2149">
        <w:trPr>
          <w:cantSplit/>
          <w:trHeight w:hRule="exact" w:val="979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YAPAY ADA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F02893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noProof/>
                <w:lang w:eastAsia="tr-TR"/>
              </w:rPr>
            </w:pPr>
            <w:r w:rsidRPr="003F6DDC">
              <w:rPr>
                <w:rFonts w:cs="Calibri"/>
                <w:noProof/>
                <w:sz w:val="20"/>
                <w:lang w:eastAsia="tr-TR"/>
              </w:rPr>
              <w:pict>
                <v:shape id="Resim 116" o:spid="_x0000_i1167" type="#_x0000_t75" style="width:28.5pt;height:28.5pt;visibility:visible">
                  <v:imagedata r:id="rId136" o:title="" cropbottom="3635f" cropright="4831f"/>
                </v:shape>
              </w:pict>
            </w:r>
          </w:p>
          <w:p w:rsidR="00406074" w:rsidRPr="008C4674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Arial"/>
                <w:noProof/>
                <w:lang w:eastAsia="tr-TR"/>
              </w:rPr>
            </w:pPr>
            <w:r w:rsidRPr="008C4674">
              <w:rPr>
                <w:rFonts w:ascii="Arial" w:hAnsi="Arial" w:cs="Calibri"/>
                <w:sz w:val="20"/>
                <w:lang w:eastAsia="tr-TR"/>
              </w:rPr>
              <w:t>RGB:150/150/150</w: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1E1E1"/>
              </w:rPr>
            </w:pPr>
          </w:p>
        </w:tc>
        <w:tc>
          <w:tcPr>
            <w:tcW w:w="1583" w:type="dxa"/>
            <w:shd w:val="clear" w:color="auto" w:fill="E1E1E1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1E1E1"/>
              </w:rPr>
            </w:pPr>
            <w:r w:rsidRPr="003F6DDC">
              <w:rPr>
                <w:rFonts w:ascii="Times New Roman" w:hAnsi="Times New Roman"/>
                <w:b/>
              </w:rPr>
              <w:t>225/225/225</w:t>
            </w:r>
          </w:p>
        </w:tc>
      </w:tr>
      <w:tr w:rsidR="00406074" w:rsidRPr="003F6DDC" w:rsidTr="00D55DCC">
        <w:trPr>
          <w:cantSplit/>
          <w:trHeight w:hRule="exact" w:val="1151"/>
        </w:trPr>
        <w:tc>
          <w:tcPr>
            <w:tcW w:w="2405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rPr>
                <w:rFonts w:ascii="Times New Roman" w:hAnsi="Times New Roman"/>
              </w:rPr>
            </w:pPr>
            <w:r w:rsidRPr="003F6DDC">
              <w:rPr>
                <w:rFonts w:ascii="Times New Roman" w:hAnsi="Times New Roman"/>
              </w:rPr>
              <w:t>VAHŞİ ÇÖP DEPOLAMA REHABİLİTASYON VE KAPATMA ALANI</w:t>
            </w:r>
          </w:p>
        </w:tc>
        <w:tc>
          <w:tcPr>
            <w:tcW w:w="2126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="Calibri"/>
                <w:noProof/>
                <w:sz w:val="20"/>
                <w:lang w:eastAsia="tr-TR"/>
              </w:rPr>
            </w:pPr>
            <w:r w:rsidRPr="003F6DDC">
              <w:rPr>
                <w:rFonts w:cs="Arial"/>
                <w:noProof/>
                <w:color w:val="000000"/>
                <w:sz w:val="18"/>
                <w:szCs w:val="18"/>
                <w:lang w:eastAsia="tr-TR"/>
              </w:rPr>
              <w:pict>
                <v:shape id="Resim 59" o:spid="_x0000_i1168" type="#_x0000_t75" style="width:42pt;height:39.75pt;visibility:visible">
                  <v:imagedata r:id="rId137" o:title=""/>
                </v:shape>
              </w:pict>
            </w:r>
          </w:p>
        </w:tc>
        <w:tc>
          <w:tcPr>
            <w:tcW w:w="1843" w:type="dxa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1E1E1"/>
              </w:rPr>
            </w:pPr>
            <w:r w:rsidRPr="003F6DDC">
              <w:rPr>
                <w:rFonts w:ascii="Times New Roman" w:hAnsi="Times New Roman"/>
                <w:noProof/>
                <w:lang w:eastAsia="tr-TR"/>
              </w:rPr>
              <w:pict>
                <v:shape id="_x0000_i1169" type="#_x0000_t75" style="width:84.75pt;height:51pt;visibility:visible">
                  <v:imagedata r:id="rId138" o:title=""/>
                </v:shape>
              </w:pict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406074" w:rsidRPr="003F6DDC" w:rsidRDefault="00406074" w:rsidP="005C21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3499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178/178/178</w:t>
            </w:r>
          </w:p>
        </w:tc>
      </w:tr>
    </w:tbl>
    <w:p w:rsidR="00406074" w:rsidRPr="00CD49AC" w:rsidRDefault="00406074" w:rsidP="00905E90">
      <w:pPr>
        <w:rPr>
          <w:b/>
        </w:rPr>
      </w:pPr>
    </w:p>
    <w:p w:rsidR="00406074" w:rsidRDefault="00406074">
      <w:r>
        <w:t xml:space="preserve"> </w:t>
      </w:r>
    </w:p>
    <w:p w:rsidR="00406074" w:rsidRDefault="00406074"/>
    <w:p w:rsidR="00406074" w:rsidRPr="00095E98" w:rsidRDefault="00406074" w:rsidP="00133E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5E98">
        <w:rPr>
          <w:rFonts w:ascii="Times New Roman" w:hAnsi="Times New Roman"/>
          <w:b/>
          <w:sz w:val="24"/>
          <w:szCs w:val="24"/>
        </w:rPr>
        <w:t>AÇIKLAMALAR:</w:t>
      </w:r>
    </w:p>
    <w:p w:rsidR="00406074" w:rsidRPr="00095E98" w:rsidRDefault="00406074" w:rsidP="00133E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6074" w:rsidRPr="00095E98" w:rsidRDefault="00406074" w:rsidP="00133E21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Mekânsal strateji planı, çevre düzeni planı, nazım imar planı ve uygulama imar planında planın ölçeğine göre ortak gösterimlerden yararlanılır.</w:t>
      </w:r>
    </w:p>
    <w:p w:rsidR="00406074" w:rsidRPr="00095E98" w:rsidRDefault="00406074" w:rsidP="00133E21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Ortak gösterimlerde, planın türüne göre üst ölçekli planlarda şematik ve grafik bir planlama dili için öncelikli olarak çizgi ve semboller tercih edilir. Alanın büyüklüğüne göre tarama ve renkler kullanılabilir.</w:t>
      </w:r>
    </w:p>
    <w:p w:rsidR="00406074" w:rsidRPr="00095E98" w:rsidRDefault="00406074" w:rsidP="00133E21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Mekânsal kullanımlara ait çizgi, sembol, tarama ve renk gösterimlerden biri veya birden fazlası bir arada kullanılabilir.</w:t>
      </w:r>
    </w:p>
    <w:p w:rsidR="00406074" w:rsidRPr="00095E98" w:rsidRDefault="00406074" w:rsidP="00133E21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Su yüzeyleri gösterimi altında mevcut veya öneri olarak göl, gölet, deniz veya barajlar planlara işlenir.</w:t>
      </w:r>
    </w:p>
    <w:p w:rsidR="00406074" w:rsidRPr="00095E98" w:rsidRDefault="00406074" w:rsidP="00133E21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Belediye sınırı büyükşehir belediye sınırını da içerir.</w:t>
      </w:r>
    </w:p>
    <w:p w:rsidR="00406074" w:rsidRPr="00095E98" w:rsidRDefault="00406074" w:rsidP="00133E21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Sembol büyüklükleri: Çevre Düzeni Planı için; 5mm, Nazım İmar Planı için; 7 mm, Uygulama İmar Planı için 10mm’dir.</w:t>
      </w:r>
    </w:p>
    <w:p w:rsidR="00406074" w:rsidRPr="00095E98" w:rsidRDefault="00406074" w:rsidP="00133E21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Tarama ve çizgi tiplerinin her plan türü için ayrıntılı açıklamaları detay kataloğunda verilmiştir</w:t>
      </w:r>
      <w:r>
        <w:rPr>
          <w:rFonts w:ascii="Times New Roman" w:hAnsi="Times New Roman"/>
          <w:sz w:val="24"/>
          <w:szCs w:val="24"/>
          <w:lang w:val="tr-TR"/>
        </w:rPr>
        <w:t>.</w:t>
      </w:r>
      <w:bookmarkStart w:id="0" w:name="_GoBack"/>
      <w:bookmarkEnd w:id="0"/>
    </w:p>
    <w:p w:rsidR="00406074" w:rsidRPr="00095E98" w:rsidRDefault="00406074" w:rsidP="00133E21">
      <w:pPr>
        <w:pStyle w:val="ListParagraph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Gösterimler, planların kurgusu, bütünlüğü ile gösterimlerin okunabilirliği ve orijinal ölçülerdeki oranları korunarak ölçeklendirilebilir.</w:t>
      </w:r>
    </w:p>
    <w:p w:rsidR="00406074" w:rsidRPr="00095E98" w:rsidRDefault="00406074" w:rsidP="00133E21">
      <w:pPr>
        <w:pStyle w:val="ListParagraph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Askeri Yasak ve Güvenlik Bölgesi gösterimi çizgi tipi ve sembol kullanılarak “Askeri Yasak” ve “Güvenlik Bölgesi” olarak ayrılır.</w:t>
      </w:r>
    </w:p>
    <w:p w:rsidR="00406074" w:rsidRPr="00095E98" w:rsidRDefault="00406074" w:rsidP="00133E21">
      <w:pPr>
        <w:pStyle w:val="ListParagraph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Yer Altı Kaynakları Koruma kuşakların derece ve statüleri de gösterimlerde belirtilir.</w:t>
      </w:r>
    </w:p>
    <w:p w:rsidR="00406074" w:rsidRDefault="00406074" w:rsidP="00133E21">
      <w:pPr>
        <w:pStyle w:val="ListParagraph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“Diğer Özel Kanunlarla Belirlenen Alan” gösteriminde sınır üzerinde ilgili kanunun numarası yazılarak belirtilir.</w:t>
      </w:r>
      <w:r>
        <w:rPr>
          <w:rFonts w:ascii="Times New Roman" w:hAnsi="Times New Roman"/>
          <w:sz w:val="24"/>
          <w:szCs w:val="24"/>
          <w:lang w:val="tr-TR"/>
        </w:rPr>
        <w:t>”</w:t>
      </w:r>
    </w:p>
    <w:sectPr w:rsidR="00406074" w:rsidSect="00E22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70A7B"/>
    <w:multiLevelType w:val="hybridMultilevel"/>
    <w:tmpl w:val="39C00B38"/>
    <w:lvl w:ilvl="0" w:tplc="9E12BBA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644F"/>
    <w:rsid w:val="000707FF"/>
    <w:rsid w:val="00095607"/>
    <w:rsid w:val="00095E98"/>
    <w:rsid w:val="000D3FC7"/>
    <w:rsid w:val="0012291D"/>
    <w:rsid w:val="00133E21"/>
    <w:rsid w:val="00153AE4"/>
    <w:rsid w:val="001C60E5"/>
    <w:rsid w:val="001E644F"/>
    <w:rsid w:val="0026424B"/>
    <w:rsid w:val="003C2728"/>
    <w:rsid w:val="003F6DDC"/>
    <w:rsid w:val="00406074"/>
    <w:rsid w:val="00476417"/>
    <w:rsid w:val="004C6F8E"/>
    <w:rsid w:val="005C2149"/>
    <w:rsid w:val="005D548A"/>
    <w:rsid w:val="00682250"/>
    <w:rsid w:val="007230E3"/>
    <w:rsid w:val="00725CF1"/>
    <w:rsid w:val="00793F6B"/>
    <w:rsid w:val="007F54D6"/>
    <w:rsid w:val="00813EEB"/>
    <w:rsid w:val="008454BB"/>
    <w:rsid w:val="008B3499"/>
    <w:rsid w:val="008C4674"/>
    <w:rsid w:val="00905E90"/>
    <w:rsid w:val="00961DD3"/>
    <w:rsid w:val="009D1AFD"/>
    <w:rsid w:val="00AC56A2"/>
    <w:rsid w:val="00AE6ECD"/>
    <w:rsid w:val="00B840E1"/>
    <w:rsid w:val="00B85930"/>
    <w:rsid w:val="00BA053C"/>
    <w:rsid w:val="00BA475F"/>
    <w:rsid w:val="00BC0237"/>
    <w:rsid w:val="00C72EB3"/>
    <w:rsid w:val="00CA3EDD"/>
    <w:rsid w:val="00CD2B20"/>
    <w:rsid w:val="00CD49AC"/>
    <w:rsid w:val="00D55DCC"/>
    <w:rsid w:val="00E22A7C"/>
    <w:rsid w:val="00EE0A66"/>
    <w:rsid w:val="00F02893"/>
    <w:rsid w:val="00F6458E"/>
    <w:rsid w:val="00F766C1"/>
    <w:rsid w:val="00F91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A7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D49A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D49AC"/>
    <w:pPr>
      <w:spacing w:after="200" w:line="276" w:lineRule="auto"/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semiHidden/>
    <w:rsid w:val="00BA053C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5.png"/><Relationship Id="rId21" Type="http://schemas.openxmlformats.org/officeDocument/2006/relationships/image" Target="media/image1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0.jpeg"/><Relationship Id="rId138" Type="http://schemas.openxmlformats.org/officeDocument/2006/relationships/image" Target="media/image125.jpeg"/><Relationship Id="rId16" Type="http://schemas.openxmlformats.org/officeDocument/2006/relationships/image" Target="media/image12.jpeg"/><Relationship Id="rId107" Type="http://schemas.openxmlformats.org/officeDocument/2006/relationships/image" Target="media/image96.png"/><Relationship Id="rId11" Type="http://schemas.openxmlformats.org/officeDocument/2006/relationships/image" Target="media/image7.jpe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1.jpeg"/><Relationship Id="rId123" Type="http://schemas.openxmlformats.org/officeDocument/2006/relationships/image" Target="media/image110.jpeg"/><Relationship Id="rId128" Type="http://schemas.openxmlformats.org/officeDocument/2006/relationships/image" Target="media/image115.jpeg"/><Relationship Id="rId5" Type="http://schemas.openxmlformats.org/officeDocument/2006/relationships/image" Target="media/image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2.png"/><Relationship Id="rId118" Type="http://schemas.openxmlformats.org/officeDocument/2006/relationships/oleObject" Target="embeddings/oleObject9.bin"/><Relationship Id="rId134" Type="http://schemas.openxmlformats.org/officeDocument/2006/relationships/image" Target="media/image121.png"/><Relationship Id="rId13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oleObject" Target="embeddings/oleObject7.bin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0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oleObject" Target="embeddings/oleObject3.bin"/><Relationship Id="rId38" Type="http://schemas.openxmlformats.org/officeDocument/2006/relationships/image" Target="media/image31.jpeg"/><Relationship Id="rId46" Type="http://schemas.openxmlformats.org/officeDocument/2006/relationships/oleObject" Target="embeddings/oleObject4.bin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2.jpeg"/><Relationship Id="rId108" Type="http://schemas.openxmlformats.org/officeDocument/2006/relationships/image" Target="media/image97.png"/><Relationship Id="rId116" Type="http://schemas.openxmlformats.org/officeDocument/2006/relationships/image" Target="media/image104.jpeg"/><Relationship Id="rId124" Type="http://schemas.openxmlformats.org/officeDocument/2006/relationships/image" Target="media/image111.jpeg"/><Relationship Id="rId129" Type="http://schemas.openxmlformats.org/officeDocument/2006/relationships/image" Target="media/image116.jpeg"/><Relationship Id="rId137" Type="http://schemas.openxmlformats.org/officeDocument/2006/relationships/image" Target="media/image124.png"/><Relationship Id="rId20" Type="http://schemas.openxmlformats.org/officeDocument/2006/relationships/image" Target="media/image16.jpeg"/><Relationship Id="rId41" Type="http://schemas.openxmlformats.org/officeDocument/2006/relationships/image" Target="media/image34.jpeg"/><Relationship Id="rId54" Type="http://schemas.openxmlformats.org/officeDocument/2006/relationships/oleObject" Target="embeddings/oleObject6.bin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7.jpe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32" Type="http://schemas.openxmlformats.org/officeDocument/2006/relationships/image" Target="media/image119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7.jpeg"/><Relationship Id="rId106" Type="http://schemas.openxmlformats.org/officeDocument/2006/relationships/image" Target="media/image95.png"/><Relationship Id="rId114" Type="http://schemas.openxmlformats.org/officeDocument/2006/relationships/oleObject" Target="embeddings/oleObject8.bin"/><Relationship Id="rId119" Type="http://schemas.openxmlformats.org/officeDocument/2006/relationships/image" Target="media/image106.jpeg"/><Relationship Id="rId127" Type="http://schemas.openxmlformats.org/officeDocument/2006/relationships/image" Target="media/image114.jpeg"/><Relationship Id="rId10" Type="http://schemas.openxmlformats.org/officeDocument/2006/relationships/image" Target="media/image6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09.jpeg"/><Relationship Id="rId130" Type="http://schemas.openxmlformats.org/officeDocument/2006/relationships/image" Target="media/image117.png"/><Relationship Id="rId135" Type="http://schemas.openxmlformats.org/officeDocument/2006/relationships/image" Target="media/image1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2.jpe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oleObject" Target="embeddings/oleObject5.bin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6.jpeg"/><Relationship Id="rId104" Type="http://schemas.openxmlformats.org/officeDocument/2006/relationships/image" Target="media/image93.png"/><Relationship Id="rId120" Type="http://schemas.openxmlformats.org/officeDocument/2006/relationships/image" Target="media/image107.png"/><Relationship Id="rId125" Type="http://schemas.openxmlformats.org/officeDocument/2006/relationships/image" Target="media/image112.jpeg"/><Relationship Id="rId7" Type="http://schemas.openxmlformats.org/officeDocument/2006/relationships/image" Target="media/image3.jpeg"/><Relationship Id="rId71" Type="http://schemas.openxmlformats.org/officeDocument/2006/relationships/image" Target="media/image61.jpe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oleObject" Target="embeddings/oleObject1.bin"/><Relationship Id="rId24" Type="http://schemas.openxmlformats.org/officeDocument/2006/relationships/image" Target="media/image2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6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3.jpeg"/><Relationship Id="rId131" Type="http://schemas.openxmlformats.org/officeDocument/2006/relationships/image" Target="media/image118.jpeg"/><Relationship Id="rId136" Type="http://schemas.openxmlformats.org/officeDocument/2006/relationships/image" Target="media/image123.png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5.png"/><Relationship Id="rId35" Type="http://schemas.openxmlformats.org/officeDocument/2006/relationships/image" Target="media/image28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126" Type="http://schemas.openxmlformats.org/officeDocument/2006/relationships/image" Target="media/image1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178</TotalTime>
  <Pages>10</Pages>
  <Words>880</Words>
  <Characters>5018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GÜNER</dc:creator>
  <cp:keywords/>
  <dc:description/>
  <cp:lastModifiedBy>dizgi5</cp:lastModifiedBy>
  <cp:revision>16</cp:revision>
  <dcterms:created xsi:type="dcterms:W3CDTF">2022-03-14T07:57:00Z</dcterms:created>
  <dcterms:modified xsi:type="dcterms:W3CDTF">2026-01-21T20:48:00Z</dcterms:modified>
</cp:coreProperties>
</file>